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福建省第十八届运动会（青少年部）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男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子举重项目技术官员名单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/>
          <w:kern w:val="0"/>
          <w:sz w:val="32"/>
          <w:szCs w:val="32"/>
        </w:rPr>
        <w:t>竞赛监督：</w:t>
      </w:r>
      <w:r>
        <w:rPr>
          <w:rFonts w:hint="eastAsia" w:ascii="仿宋_GB2312" w:hAnsi="仿宋_GB2312" w:eastAsia="仿宋_GB2312" w:cs="仿宋_GB2312"/>
          <w:sz w:val="32"/>
          <w:szCs w:val="32"/>
        </w:rPr>
        <w:t>黄元新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许良福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李境韬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周永玉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kern w:val="0"/>
          <w:sz w:val="32"/>
          <w:szCs w:val="32"/>
        </w:rPr>
        <w:t>技术代表：</w:t>
      </w:r>
      <w:r>
        <w:rPr>
          <w:rFonts w:hint="eastAsia" w:ascii="仿宋_GB2312" w:hAnsi="仿宋_GB2312" w:eastAsia="仿宋_GB2312" w:cs="仿宋_GB2312"/>
          <w:sz w:val="32"/>
          <w:szCs w:val="32"/>
        </w:rPr>
        <w:t>薛元挺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/>
          <w:kern w:val="0"/>
          <w:sz w:val="32"/>
          <w:szCs w:val="32"/>
        </w:rPr>
        <w:t>裁 判 长</w:t>
      </w:r>
      <w:r>
        <w:rPr>
          <w:rFonts w:hint="eastAsia" w:ascii="黑体" w:hAnsi="黑体" w:eastAsia="黑体"/>
          <w:b/>
          <w:bCs/>
          <w:kern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陈孝铭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/>
          <w:kern w:val="0"/>
          <w:sz w:val="32"/>
          <w:szCs w:val="32"/>
        </w:rPr>
        <w:t>仲裁主任：</w:t>
      </w:r>
      <w:r>
        <w:rPr>
          <w:rFonts w:hint="eastAsia" w:ascii="仿宋_GB2312" w:hAnsi="仿宋_GB2312" w:eastAsia="仿宋_GB2312" w:cs="仿宋_GB2312"/>
          <w:sz w:val="32"/>
          <w:szCs w:val="32"/>
        </w:rPr>
        <w:t>周志琴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/>
          <w:kern w:val="0"/>
          <w:sz w:val="32"/>
          <w:szCs w:val="32"/>
        </w:rPr>
        <w:t>仲裁委员：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俞忠友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王红英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魏丽红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吴鸿梅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胡玉梅</w:t>
      </w:r>
    </w:p>
    <w:p>
      <w:pPr>
        <w:keepNext w:val="0"/>
        <w:keepLines w:val="0"/>
        <w:pageBreakBefore w:val="0"/>
        <w:widowControl w:val="0"/>
        <w:tabs>
          <w:tab w:val="left" w:pos="15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叶芝秀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/>
          <w:kern w:val="0"/>
          <w:sz w:val="32"/>
          <w:szCs w:val="32"/>
        </w:rPr>
        <w:t>技术监督：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苏闽英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杨春敏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陈明亮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/>
          <w:kern w:val="0"/>
          <w:sz w:val="32"/>
          <w:szCs w:val="32"/>
        </w:rPr>
        <w:t>裁 判 员：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福州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陈孝斌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卢长亮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厦门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姚佳斌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林新强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刘一瑾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漳州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伊佩玉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林慧煌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雨城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泉州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陈美芳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吴丽梅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庄寅卿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范先丁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巫桂华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颜志华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莆田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高树宽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</w:pPr>
      <w:r>
        <w:rPr>
          <w:rFonts w:hint="eastAsia" w:ascii="仿宋_GB2312" w:hAnsi="仿宋_GB2312" w:eastAsia="仿宋_GB2312" w:cs="仿宋_GB2312"/>
          <w:sz w:val="32"/>
          <w:szCs w:val="32"/>
        </w:rPr>
        <w:t>南平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童传荣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赖枝成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龙岩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郑恋恋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余晓敏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宁德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刘红云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章晓颖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凌建明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直：</w:t>
      </w:r>
      <w:r>
        <w:rPr>
          <w:rFonts w:hint="eastAsia" w:ascii="仿宋_GB2312" w:hAnsi="仿宋_GB2312" w:eastAsia="仿宋_GB2312" w:cs="仿宋_GB2312"/>
          <w:sz w:val="32"/>
          <w:szCs w:val="32"/>
        </w:rPr>
        <w:t>胡勋成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刘兴良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高校：</w:t>
      </w:r>
      <w:r>
        <w:rPr>
          <w:rFonts w:hint="eastAsia" w:ascii="仿宋_GB2312" w:hAnsi="仿宋_GB2312" w:eastAsia="仿宋_GB2312" w:cs="仿宋_GB2312"/>
          <w:sz w:val="32"/>
          <w:szCs w:val="32"/>
        </w:rPr>
        <w:t>罗小敏（集美大学）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  <w:lang w:eastAsia="zh-CN"/>
        </w:rPr>
        <w:t>八、</w:t>
      </w:r>
      <w:r>
        <w:rPr>
          <w:rFonts w:hint="eastAsia" w:ascii="黑体" w:hAnsi="黑体" w:eastAsia="黑体"/>
          <w:kern w:val="0"/>
          <w:sz w:val="32"/>
          <w:szCs w:val="32"/>
        </w:rPr>
        <w:t>加 重 员：</w:t>
      </w:r>
      <w:r>
        <w:rPr>
          <w:rFonts w:hint="eastAsia" w:ascii="仿宋_GB2312" w:hAnsi="仿宋_GB2312" w:eastAsia="仿宋_GB2312" w:cs="仿宋_GB2312"/>
          <w:sz w:val="32"/>
          <w:szCs w:val="32"/>
        </w:rPr>
        <w:t>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卢嘉琦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杨子珊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121" w:firstLineChars="7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吴晓敏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肖雅玲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张梓杰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郑正国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杜俊泽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textAlignment w:val="auto"/>
      </w:pPr>
      <w:r>
        <w:rPr>
          <w:rFonts w:hint="eastAsia" w:ascii="黑体" w:hAnsi="黑体" w:eastAsia="黑体"/>
          <w:sz w:val="32"/>
          <w:szCs w:val="32"/>
          <w:lang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、兴奋剂检查官：</w:t>
      </w:r>
      <w:r>
        <w:rPr>
          <w:rFonts w:hint="eastAsia" w:ascii="仿宋_GB2312" w:hAnsi="Tahoma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Tahoma" w:eastAsia="仿宋_GB2312" w:cs="Times New Roman"/>
          <w:sz w:val="32"/>
          <w:szCs w:val="32"/>
        </w:rPr>
        <w:t>人</w:t>
      </w:r>
    </w:p>
    <w:bookmarkEnd w:id="0"/>
    <w:sectPr>
      <w:footerReference r:id="rId3" w:type="default"/>
      <w:pgSz w:w="11906" w:h="16838"/>
      <w:pgMar w:top="1440" w:right="1531" w:bottom="1440" w:left="1531" w:header="851" w:footer="992" w:gutter="0"/>
      <w:cols w:space="720" w:num="1"/>
      <w:docGrid w:type="linesAndChars" w:linePitch="312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zql5uc8AAAAFAQAADwAAAAAAAAABACAAAAA4AAAAZHJzL2Rvd25y&#10;ZXYueG1sUEsBAhQAFAAAAAgAh07iQN/P7aS4AQAAWQMAAA4AAAAAAAAAAQAgAAAANA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NotDisplayPageBoundaries w:val="true"/>
  <w:embedTrueTypeFonts/>
  <w:saveSubsetFonts/>
  <w:attachedTemplate r:id="rId1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hMGEzY2YwYWY3NWRhZGRlZjc0MThkYTg4NTQzMjYifQ=="/>
  </w:docVars>
  <w:rsids>
    <w:rsidRoot w:val="273A0443"/>
    <w:rsid w:val="00590D08"/>
    <w:rsid w:val="00976F0E"/>
    <w:rsid w:val="00D01440"/>
    <w:rsid w:val="02200BE3"/>
    <w:rsid w:val="02393B3E"/>
    <w:rsid w:val="05D07269"/>
    <w:rsid w:val="07DF139B"/>
    <w:rsid w:val="09935C79"/>
    <w:rsid w:val="0A8A4296"/>
    <w:rsid w:val="0AB95201"/>
    <w:rsid w:val="0ABA6F1A"/>
    <w:rsid w:val="0C055ED3"/>
    <w:rsid w:val="0C987FAD"/>
    <w:rsid w:val="0D034CEA"/>
    <w:rsid w:val="0D455085"/>
    <w:rsid w:val="0F9C62AB"/>
    <w:rsid w:val="106543EE"/>
    <w:rsid w:val="11663C2C"/>
    <w:rsid w:val="136F3166"/>
    <w:rsid w:val="167ED935"/>
    <w:rsid w:val="17AA69B8"/>
    <w:rsid w:val="183F73FD"/>
    <w:rsid w:val="18AC02EE"/>
    <w:rsid w:val="19195A1C"/>
    <w:rsid w:val="19FF0122"/>
    <w:rsid w:val="1FBE417B"/>
    <w:rsid w:val="1FFEF011"/>
    <w:rsid w:val="25005CAA"/>
    <w:rsid w:val="273A0443"/>
    <w:rsid w:val="289E3293"/>
    <w:rsid w:val="28D166D1"/>
    <w:rsid w:val="2A565284"/>
    <w:rsid w:val="2BC15033"/>
    <w:rsid w:val="2C4C48A5"/>
    <w:rsid w:val="2C8B3B9C"/>
    <w:rsid w:val="2E2F7B5E"/>
    <w:rsid w:val="2F7575F3"/>
    <w:rsid w:val="2FEF3F60"/>
    <w:rsid w:val="31236804"/>
    <w:rsid w:val="31AF57DE"/>
    <w:rsid w:val="32D5631E"/>
    <w:rsid w:val="34741BBC"/>
    <w:rsid w:val="36A406E7"/>
    <w:rsid w:val="37FBC7E5"/>
    <w:rsid w:val="3ADF10DF"/>
    <w:rsid w:val="3B4E3B51"/>
    <w:rsid w:val="3E7F6F1B"/>
    <w:rsid w:val="3F5E4660"/>
    <w:rsid w:val="3FD6D370"/>
    <w:rsid w:val="41307228"/>
    <w:rsid w:val="42C760FD"/>
    <w:rsid w:val="432C6764"/>
    <w:rsid w:val="48257D43"/>
    <w:rsid w:val="4A117754"/>
    <w:rsid w:val="4BF87494"/>
    <w:rsid w:val="4CCA70A1"/>
    <w:rsid w:val="4CD45C1F"/>
    <w:rsid w:val="4F6F2451"/>
    <w:rsid w:val="4FE739B7"/>
    <w:rsid w:val="50C74BB8"/>
    <w:rsid w:val="50CB6C5B"/>
    <w:rsid w:val="547B71B0"/>
    <w:rsid w:val="57574C95"/>
    <w:rsid w:val="59EB7032"/>
    <w:rsid w:val="5DFAD871"/>
    <w:rsid w:val="5F6F6BFA"/>
    <w:rsid w:val="5F82756A"/>
    <w:rsid w:val="5FFBC443"/>
    <w:rsid w:val="5FFFC401"/>
    <w:rsid w:val="60CF48FF"/>
    <w:rsid w:val="6177364E"/>
    <w:rsid w:val="649D56A4"/>
    <w:rsid w:val="64A7661E"/>
    <w:rsid w:val="669751C3"/>
    <w:rsid w:val="67FDE5BC"/>
    <w:rsid w:val="6D452448"/>
    <w:rsid w:val="6DAAC935"/>
    <w:rsid w:val="6F5F0C1C"/>
    <w:rsid w:val="712B3C4A"/>
    <w:rsid w:val="718E52C7"/>
    <w:rsid w:val="72AB332E"/>
    <w:rsid w:val="73287454"/>
    <w:rsid w:val="741F11B6"/>
    <w:rsid w:val="744C50DA"/>
    <w:rsid w:val="74F45782"/>
    <w:rsid w:val="767E2AE9"/>
    <w:rsid w:val="76A66AD9"/>
    <w:rsid w:val="76FF44F2"/>
    <w:rsid w:val="77C5A3D6"/>
    <w:rsid w:val="77F7EDED"/>
    <w:rsid w:val="77FD194F"/>
    <w:rsid w:val="782F027C"/>
    <w:rsid w:val="7B035ABA"/>
    <w:rsid w:val="7C700089"/>
    <w:rsid w:val="7C790245"/>
    <w:rsid w:val="7DF613DB"/>
    <w:rsid w:val="7E5788CE"/>
    <w:rsid w:val="7EDDC967"/>
    <w:rsid w:val="7F7E3348"/>
    <w:rsid w:val="7FF7BEAC"/>
    <w:rsid w:val="7FFA200F"/>
    <w:rsid w:val="7FFF53E7"/>
    <w:rsid w:val="7FFF8B2B"/>
    <w:rsid w:val="89C7C650"/>
    <w:rsid w:val="89D021D3"/>
    <w:rsid w:val="AAD7522B"/>
    <w:rsid w:val="ACF10675"/>
    <w:rsid w:val="B76F698B"/>
    <w:rsid w:val="BBFF7BF9"/>
    <w:rsid w:val="BDF76F16"/>
    <w:rsid w:val="BEDB9E7E"/>
    <w:rsid w:val="BFBF9EA9"/>
    <w:rsid w:val="BFD7D5AC"/>
    <w:rsid w:val="CFD7F611"/>
    <w:rsid w:val="D1CB8BAB"/>
    <w:rsid w:val="D975C35D"/>
    <w:rsid w:val="DAE7DD8C"/>
    <w:rsid w:val="DAFD40C6"/>
    <w:rsid w:val="DFB36473"/>
    <w:rsid w:val="DFFD8768"/>
    <w:rsid w:val="E34EE09B"/>
    <w:rsid w:val="E7A52270"/>
    <w:rsid w:val="EBFB342D"/>
    <w:rsid w:val="EED3876D"/>
    <w:rsid w:val="F5FC1CA0"/>
    <w:rsid w:val="FCBD3354"/>
    <w:rsid w:val="FD47A443"/>
    <w:rsid w:val="FD6D9FFA"/>
    <w:rsid w:val="FD95C1FC"/>
    <w:rsid w:val="FDB5414B"/>
    <w:rsid w:val="FDDFDC1E"/>
    <w:rsid w:val="FDE779E9"/>
    <w:rsid w:val="FDEBE1A6"/>
    <w:rsid w:val="FEDB25A7"/>
    <w:rsid w:val="FF7F1111"/>
    <w:rsid w:val="FF7F8035"/>
    <w:rsid w:val="FFE793AE"/>
    <w:rsid w:val="FFF9CC5A"/>
    <w:rsid w:val="FFFAB08F"/>
    <w:rsid w:val="FFFB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unhideWhenUsed/>
    <w:qFormat/>
    <w:uiPriority w:val="0"/>
    <w:rPr>
      <w:sz w:val="18"/>
      <w:szCs w:val="18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页眉 字符"/>
    <w:basedOn w:val="8"/>
    <w:link w:val="6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tyj/.config/browser360/Default/DirectOpenDownloadCache/C:\Users\HP\AppData\Roaming\Kingsoft\office6\templates\docerresourceshop\ugc\template\397385465956\b3000f6efa525ded9760c012bf959cc299495a80\&#32418;&#22836;(1)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红头(1).docx</Template>
  <Company>Microsoft</Company>
  <Pages>3</Pages>
  <Words>881</Words>
  <Characters>909</Characters>
  <Lines>7</Lines>
  <Paragraphs>2</Paragraphs>
  <TotalTime>1</TotalTime>
  <ScaleCrop>false</ScaleCrop>
  <LinksUpToDate>false</LinksUpToDate>
  <CharactersWithSpaces>1011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2026-04-20T17:57:00Z</dcterms:created>
  <dc:creator>Leou</dc:creator>
  <cp:lastModifiedBy>林欣农</cp:lastModifiedBy>
  <cp:lastPrinted>2026-05-29T00:02:00Z</cp:lastPrinted>
  <dcterms:modified xsi:type="dcterms:W3CDTF">2026-10-10T15:48:38Z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A704CB27979E43C4882D0043A540C0BD_13</vt:lpwstr>
  </property>
  <property fmtid="{D5CDD505-2E9C-101B-9397-08002B2CF9AE}" pid="4" name="KSOTemplateDocerSaveRecord">
    <vt:lpwstr>eyJoZGlkIjoiMjcxNTY4NmRmOTZkOTFiYjMxMTUwZDI2YjBhOTBhOTYiLCJ1c2VySWQiOiIxMTU0ODA1MzkzIn0=</vt:lpwstr>
  </property>
</Properties>
</file>