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福建省第十八届运动会（青少年部）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女子举重项目技术官员名单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/>
          <w:kern w:val="0"/>
          <w:sz w:val="32"/>
          <w:szCs w:val="32"/>
        </w:rPr>
        <w:t>竞赛监督：</w:t>
      </w:r>
      <w:r>
        <w:rPr>
          <w:rFonts w:hint="eastAsia" w:ascii="仿宋_GB2312" w:hAnsi="Tahoma" w:eastAsia="仿宋_GB2312"/>
          <w:kern w:val="0"/>
          <w:sz w:val="32"/>
          <w:szCs w:val="32"/>
        </w:rPr>
        <w:t>黄元新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Tahoma" w:eastAsia="仿宋_GB2312"/>
          <w:kern w:val="0"/>
          <w:sz w:val="32"/>
          <w:szCs w:val="32"/>
        </w:rPr>
        <w:t>许良福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Tahoma" w:eastAsia="仿宋_GB2312"/>
          <w:kern w:val="0"/>
          <w:sz w:val="32"/>
          <w:szCs w:val="32"/>
        </w:rPr>
        <w:t>李境韬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Tahoma" w:eastAsia="仿宋_GB2312"/>
          <w:kern w:val="0"/>
          <w:sz w:val="32"/>
          <w:szCs w:val="32"/>
        </w:rPr>
        <w:t>周永玉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Tahoma" w:eastAsia="仿宋_GB2312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/>
          <w:kern w:val="0"/>
          <w:sz w:val="32"/>
          <w:szCs w:val="32"/>
        </w:rPr>
        <w:t>技术代表：</w:t>
      </w:r>
      <w:r>
        <w:rPr>
          <w:rFonts w:hint="eastAsia" w:ascii="仿宋_GB2312" w:hAnsi="Tahoma" w:eastAsia="仿宋_GB2312"/>
          <w:kern w:val="0"/>
          <w:sz w:val="32"/>
          <w:szCs w:val="32"/>
        </w:rPr>
        <w:t>薛元挺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/>
          <w:kern w:val="0"/>
          <w:sz w:val="32"/>
          <w:szCs w:val="32"/>
        </w:rPr>
        <w:t>裁 判 长：</w:t>
      </w:r>
      <w:r>
        <w:rPr>
          <w:rFonts w:hint="eastAsia" w:ascii="仿宋_GB2312" w:hAnsi="Tahoma" w:eastAsia="仿宋_GB2312"/>
          <w:kern w:val="0"/>
          <w:sz w:val="32"/>
          <w:szCs w:val="32"/>
        </w:rPr>
        <w:t>陈孝铭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Tahoma" w:eastAsia="仿宋_GB2312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/>
          <w:kern w:val="0"/>
          <w:sz w:val="32"/>
          <w:szCs w:val="32"/>
        </w:rPr>
        <w:t>仲裁主任：</w:t>
      </w:r>
      <w:r>
        <w:rPr>
          <w:rFonts w:hint="eastAsia" w:ascii="仿宋_GB2312" w:hAnsi="Tahoma" w:eastAsia="仿宋_GB2312"/>
          <w:kern w:val="0"/>
          <w:sz w:val="32"/>
          <w:szCs w:val="32"/>
        </w:rPr>
        <w:t>周志琴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814" w:hanging="1818" w:hanging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/>
          <w:kern w:val="0"/>
          <w:sz w:val="32"/>
          <w:szCs w:val="32"/>
        </w:rPr>
        <w:t>仲裁委员：</w:t>
      </w:r>
      <w:r>
        <w:rPr>
          <w:rFonts w:hint="eastAsia" w:ascii="仿宋_GB2312" w:hAnsi="Tahoma" w:eastAsia="仿宋_GB2312"/>
          <w:kern w:val="0"/>
          <w:sz w:val="32"/>
          <w:szCs w:val="32"/>
        </w:rPr>
        <w:t>俞忠友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Tahoma" w:eastAsia="仿宋_GB2312"/>
          <w:kern w:val="0"/>
          <w:sz w:val="32"/>
          <w:szCs w:val="32"/>
        </w:rPr>
        <w:t>王红英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Tahoma" w:eastAsia="仿宋_GB2312"/>
          <w:kern w:val="0"/>
          <w:sz w:val="32"/>
          <w:szCs w:val="32"/>
        </w:rPr>
        <w:t>魏丽红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Tahoma" w:eastAsia="仿宋_GB2312"/>
          <w:kern w:val="0"/>
          <w:sz w:val="32"/>
          <w:szCs w:val="32"/>
        </w:rPr>
        <w:t>吴鸿梅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Tahoma" w:eastAsia="仿宋_GB2312"/>
          <w:kern w:val="0"/>
          <w:sz w:val="32"/>
          <w:szCs w:val="32"/>
        </w:rPr>
        <w:t>胡玉梅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121" w:firstLineChars="700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Tahoma" w:eastAsia="仿宋_GB2312"/>
          <w:kern w:val="0"/>
          <w:sz w:val="32"/>
          <w:szCs w:val="32"/>
        </w:rPr>
        <w:t>唐</w:t>
      </w:r>
      <w:r>
        <w:rPr>
          <w:rFonts w:hint="eastAsia" w:ascii="仿宋_GB2312" w:hAnsi="Tahoma" w:eastAsia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Tahoma" w:eastAsia="仿宋_GB2312"/>
          <w:kern w:val="0"/>
          <w:sz w:val="32"/>
          <w:szCs w:val="32"/>
        </w:rPr>
        <w:t>超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Tahoma" w:eastAsia="仿宋_GB2312"/>
          <w:kern w:val="0"/>
          <w:sz w:val="32"/>
          <w:szCs w:val="32"/>
        </w:rPr>
        <w:t>叶芝秀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Tahoma" w:eastAsia="仿宋_GB2312"/>
          <w:kern w:val="0"/>
          <w:sz w:val="32"/>
          <w:szCs w:val="32"/>
        </w:rPr>
        <w:t>翁</w:t>
      </w:r>
      <w:r>
        <w:rPr>
          <w:rFonts w:hint="eastAsia" w:ascii="仿宋_GB2312" w:hAnsi="Tahoma" w:eastAsia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Tahoma" w:eastAsia="仿宋_GB2312"/>
          <w:kern w:val="0"/>
          <w:sz w:val="32"/>
          <w:szCs w:val="32"/>
        </w:rPr>
        <w:t>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/>
          <w:kern w:val="0"/>
          <w:sz w:val="32"/>
          <w:szCs w:val="32"/>
        </w:rPr>
        <w:t>技术监督：</w:t>
      </w: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苏闽英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杨春敏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陈明亮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娜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/>
          <w:kern w:val="0"/>
          <w:sz w:val="32"/>
          <w:szCs w:val="32"/>
        </w:rPr>
        <w:t>裁 判 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陈孝斌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翁飞琳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卢建伟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陈松婷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厦门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姚佳斌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刘一瑾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林新强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漳州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伊佩玉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吴舒静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黄莉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泉州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陈美芳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吴丽梅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许剑荣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吴森姬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杨德婉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吴雄彬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郑周永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莆田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高树宽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吴邵英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余国华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曾竞东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龙岩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郑恋恋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邱晓烨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刘红云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章晓颖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冯小容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胡勋成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杰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蕾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刘兴良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高校：</w:t>
      </w:r>
      <w:r>
        <w:rPr>
          <w:rFonts w:hint="eastAsia" w:ascii="仿宋_GB2312" w:hAnsi="仿宋_GB2312" w:eastAsia="仿宋_GB2312" w:cs="仿宋_GB2312"/>
          <w:sz w:val="32"/>
          <w:szCs w:val="32"/>
        </w:rPr>
        <w:t>罗小敏（集美大学）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八、</w:t>
      </w:r>
      <w:r>
        <w:rPr>
          <w:rFonts w:hint="eastAsia" w:ascii="黑体" w:hAnsi="黑体" w:eastAsia="黑体"/>
          <w:kern w:val="0"/>
          <w:sz w:val="32"/>
          <w:szCs w:val="32"/>
        </w:rPr>
        <w:t>加 重 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林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肖泽凯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吴运弘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卢嘉琦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121" w:firstLineChars="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奕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杨子珊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张昌泓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朱亦杭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张梓杰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</w:pPr>
      <w:r>
        <w:rPr>
          <w:rFonts w:hint="eastAsia" w:ascii="黑体" w:hAnsi="黑体" w:eastAsia="黑体"/>
          <w:sz w:val="32"/>
          <w:szCs w:val="32"/>
          <w:lang w:eastAsia="zh-CN"/>
        </w:rPr>
        <w:t>九</w:t>
      </w:r>
      <w:r>
        <w:rPr>
          <w:rFonts w:hint="eastAsia" w:ascii="黑体" w:hAnsi="黑体" w:eastAsia="黑体"/>
          <w:sz w:val="32"/>
          <w:szCs w:val="32"/>
        </w:rPr>
        <w:t>、兴奋剂检查官：</w:t>
      </w:r>
      <w:r>
        <w:rPr>
          <w:rFonts w:hint="eastAsia" w:ascii="仿宋_GB2312" w:hAnsi="Tahoma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Tahoma" w:eastAsia="仿宋_GB2312" w:cs="Times New Roman"/>
          <w:sz w:val="32"/>
          <w:szCs w:val="32"/>
        </w:rPr>
        <w:t>人</w:t>
      </w:r>
    </w:p>
    <w:sectPr>
      <w:footerReference r:id="rId3" w:type="default"/>
      <w:pgSz w:w="11906" w:h="16838"/>
      <w:pgMar w:top="1440" w:right="1531" w:bottom="1440" w:left="1531" w:header="851" w:footer="992" w:gutter="0"/>
      <w:cols w:space="720" w:num="1"/>
      <w:docGrid w:type="linesAndChars" w:linePitch="312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zql5uc8AAAAFAQAADwAAAAAAAAABACAAAAA4AAAAZHJzL2Rvd25y&#10;ZXYueG1sUEsBAhQAFAAAAAgAh07iQN/P7aS4AQAAWQMAAA4AAAAAAAAAAQAgAAAANA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NotDisplayPageBoundaries w:val="true"/>
  <w:embedTrueTypeFonts/>
  <w:saveSubsetFonts/>
  <w:attachedTemplate r:id="rId1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hMGEzY2YwYWY3NWRhZGRlZjc0MThkYTg4NTQzMjYifQ=="/>
  </w:docVars>
  <w:rsids>
    <w:rsidRoot w:val="273A0443"/>
    <w:rsid w:val="00573577"/>
    <w:rsid w:val="00A10ACC"/>
    <w:rsid w:val="00F014E2"/>
    <w:rsid w:val="02200BE3"/>
    <w:rsid w:val="02393B3E"/>
    <w:rsid w:val="05D07269"/>
    <w:rsid w:val="07DF139B"/>
    <w:rsid w:val="09935C79"/>
    <w:rsid w:val="0A8A4296"/>
    <w:rsid w:val="0AB95201"/>
    <w:rsid w:val="0ABA6F1A"/>
    <w:rsid w:val="0C055ED3"/>
    <w:rsid w:val="0C987FAD"/>
    <w:rsid w:val="0D455085"/>
    <w:rsid w:val="0F9C62AB"/>
    <w:rsid w:val="106543EE"/>
    <w:rsid w:val="136F3166"/>
    <w:rsid w:val="14B67B9F"/>
    <w:rsid w:val="167ED935"/>
    <w:rsid w:val="17AA69B8"/>
    <w:rsid w:val="183F73FD"/>
    <w:rsid w:val="18AC02EE"/>
    <w:rsid w:val="19FF0122"/>
    <w:rsid w:val="1ADF117D"/>
    <w:rsid w:val="1DBF9B2B"/>
    <w:rsid w:val="1E762EB3"/>
    <w:rsid w:val="1FBE417B"/>
    <w:rsid w:val="1FFEF011"/>
    <w:rsid w:val="25005CAA"/>
    <w:rsid w:val="273A0443"/>
    <w:rsid w:val="289E3293"/>
    <w:rsid w:val="28D166D1"/>
    <w:rsid w:val="2A565284"/>
    <w:rsid w:val="2BC15033"/>
    <w:rsid w:val="2C4C48A5"/>
    <w:rsid w:val="2C8B3B9C"/>
    <w:rsid w:val="2E2F7B5E"/>
    <w:rsid w:val="2F7575F3"/>
    <w:rsid w:val="2FEF3F60"/>
    <w:rsid w:val="31236804"/>
    <w:rsid w:val="31AF57DE"/>
    <w:rsid w:val="32D5631E"/>
    <w:rsid w:val="34741BBC"/>
    <w:rsid w:val="37FBC7E5"/>
    <w:rsid w:val="3ADF10DF"/>
    <w:rsid w:val="3B4E3B51"/>
    <w:rsid w:val="3E7F6F1B"/>
    <w:rsid w:val="3F5E4660"/>
    <w:rsid w:val="3F6C4DD1"/>
    <w:rsid w:val="3FD6D370"/>
    <w:rsid w:val="41307228"/>
    <w:rsid w:val="41F460CB"/>
    <w:rsid w:val="42C760FD"/>
    <w:rsid w:val="432C6764"/>
    <w:rsid w:val="46BF4C9C"/>
    <w:rsid w:val="48257D43"/>
    <w:rsid w:val="4A117754"/>
    <w:rsid w:val="4BF87494"/>
    <w:rsid w:val="4CCA70A1"/>
    <w:rsid w:val="4F6F2451"/>
    <w:rsid w:val="4FE739B7"/>
    <w:rsid w:val="50C74BB8"/>
    <w:rsid w:val="50CB6C5B"/>
    <w:rsid w:val="547B71B0"/>
    <w:rsid w:val="59EB7032"/>
    <w:rsid w:val="5CA95963"/>
    <w:rsid w:val="5F6F6BFA"/>
    <w:rsid w:val="5F82756A"/>
    <w:rsid w:val="5FFBC443"/>
    <w:rsid w:val="5FFFC401"/>
    <w:rsid w:val="60CF48FF"/>
    <w:rsid w:val="6177364E"/>
    <w:rsid w:val="62C12439"/>
    <w:rsid w:val="649D56A4"/>
    <w:rsid w:val="6586341B"/>
    <w:rsid w:val="669751C3"/>
    <w:rsid w:val="67FDE5BC"/>
    <w:rsid w:val="6DAAC935"/>
    <w:rsid w:val="6F5F0C1C"/>
    <w:rsid w:val="712B3C4A"/>
    <w:rsid w:val="718E52C7"/>
    <w:rsid w:val="72AB332E"/>
    <w:rsid w:val="73287454"/>
    <w:rsid w:val="73592C65"/>
    <w:rsid w:val="741F11B6"/>
    <w:rsid w:val="744C50DA"/>
    <w:rsid w:val="74F45782"/>
    <w:rsid w:val="767E2AE9"/>
    <w:rsid w:val="76A66AD9"/>
    <w:rsid w:val="76FF44F2"/>
    <w:rsid w:val="77C5A3D6"/>
    <w:rsid w:val="77F7EDED"/>
    <w:rsid w:val="77FD194F"/>
    <w:rsid w:val="782F027C"/>
    <w:rsid w:val="7B035ABA"/>
    <w:rsid w:val="7C700089"/>
    <w:rsid w:val="7C790245"/>
    <w:rsid w:val="7DF613DB"/>
    <w:rsid w:val="7E5788CE"/>
    <w:rsid w:val="7EDDC967"/>
    <w:rsid w:val="7FF7BEAC"/>
    <w:rsid w:val="7FFA200F"/>
    <w:rsid w:val="7FFF53E7"/>
    <w:rsid w:val="7FFF8B2B"/>
    <w:rsid w:val="89C7C650"/>
    <w:rsid w:val="89D021D3"/>
    <w:rsid w:val="AAD7522B"/>
    <w:rsid w:val="ACF10675"/>
    <w:rsid w:val="B76F698B"/>
    <w:rsid w:val="B7BE8944"/>
    <w:rsid w:val="BBFF7BF9"/>
    <w:rsid w:val="BDF76F16"/>
    <w:rsid w:val="BEDB9E7E"/>
    <w:rsid w:val="BFD7D5AC"/>
    <w:rsid w:val="CFD7F611"/>
    <w:rsid w:val="D1CB8BAB"/>
    <w:rsid w:val="DAE7DD8C"/>
    <w:rsid w:val="DAFD40C6"/>
    <w:rsid w:val="DFB36473"/>
    <w:rsid w:val="DFFD8768"/>
    <w:rsid w:val="E34EE09B"/>
    <w:rsid w:val="E7A52270"/>
    <w:rsid w:val="EBFB342D"/>
    <w:rsid w:val="EED3876D"/>
    <w:rsid w:val="F5FC1CA0"/>
    <w:rsid w:val="FCBD3354"/>
    <w:rsid w:val="FD6D9FFA"/>
    <w:rsid w:val="FD95C1FC"/>
    <w:rsid w:val="FDB5414B"/>
    <w:rsid w:val="FDDFDC1E"/>
    <w:rsid w:val="FDE779E9"/>
    <w:rsid w:val="FDEBE1A6"/>
    <w:rsid w:val="FEDB25A7"/>
    <w:rsid w:val="FF7F1111"/>
    <w:rsid w:val="FF7F8035"/>
    <w:rsid w:val="FFE793AE"/>
    <w:rsid w:val="FFF9CC5A"/>
    <w:rsid w:val="FFFAB08F"/>
    <w:rsid w:val="FFFB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unhideWhenUsed/>
    <w:qFormat/>
    <w:uiPriority w:val="0"/>
    <w:rPr>
      <w:sz w:val="18"/>
      <w:szCs w:val="18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6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tyj/.config/browser360/Default/DirectOpenDownloadCache/C:\Users\HP\AppData\Roaming\Kingsoft\office6\templates\docerresourceshop\ugc\template\397385465956\b3000f6efa525ded9760c012bf959cc299495a80\&#32418;&#22836;(1)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红头(1).docx</Template>
  <Company>Microsoft</Company>
  <Pages>3</Pages>
  <Words>885</Words>
  <Characters>914</Characters>
  <Lines>7</Lines>
  <Paragraphs>2</Paragraphs>
  <TotalTime>0</TotalTime>
  <ScaleCrop>false</ScaleCrop>
  <LinksUpToDate>false</LinksUpToDate>
  <CharactersWithSpaces>1021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2026-04-20T17:57:00Z</dcterms:created>
  <dc:creator>Leou</dc:creator>
  <cp:lastModifiedBy>林欣农</cp:lastModifiedBy>
  <cp:lastPrinted>2026-05-29T00:02:00Z</cp:lastPrinted>
  <dcterms:modified xsi:type="dcterms:W3CDTF">2026-10-10T15:48:58Z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20A38BAC72BD4C5493C6446A5E6EE85B_13</vt:lpwstr>
  </property>
  <property fmtid="{D5CDD505-2E9C-101B-9397-08002B2CF9AE}" pid="4" name="KSOTemplateDocerSaveRecord">
    <vt:lpwstr>eyJoZGlkIjoiMjcxNTY4NmRmOTZkOTFiYjMxMTUwZDI2YjBhOTBhOTYiLCJ1c2VySWQiOiIxMTU0ODA1MzkzIn0=</vt:lpwstr>
  </property>
</Properties>
</file>